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7289CCE4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13A79A10" w14:textId="77777777" w:rsidR="000629D5" w:rsidRDefault="00A01254" w:rsidP="001B2ABD">
            <w:pPr>
              <w:tabs>
                <w:tab w:val="left" w:pos="990"/>
              </w:tabs>
              <w:jc w:val="center"/>
            </w:pPr>
            <w:r>
              <w:t xml:space="preserve">  </w:t>
            </w:r>
            <w:r w:rsidR="00726762">
              <w:rPr>
                <w:noProof/>
              </w:rPr>
              <w:drawing>
                <wp:inline distT="0" distB="0" distL="0" distR="0" wp14:anchorId="7829ED42" wp14:editId="7B8003C5">
                  <wp:extent cx="2163041" cy="2163041"/>
                  <wp:effectExtent l="0" t="0" r="8890" b="889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041" cy="216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7468">
              <w:t xml:space="preserve">   </w:t>
            </w:r>
          </w:p>
        </w:tc>
        <w:tc>
          <w:tcPr>
            <w:tcW w:w="720" w:type="dxa"/>
          </w:tcPr>
          <w:p w14:paraId="1FCE0BAA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3EA246E9" w14:textId="77777777" w:rsidR="000629D5" w:rsidRPr="00A01254" w:rsidRDefault="00726762" w:rsidP="00846D4F">
            <w:pPr>
              <w:pStyle w:val="Address"/>
              <w:rPr>
                <w:sz w:val="40"/>
                <w:szCs w:val="40"/>
              </w:rPr>
            </w:pPr>
            <w:r w:rsidRPr="00A01254">
              <w:rPr>
                <w:sz w:val="40"/>
                <w:szCs w:val="40"/>
              </w:rPr>
              <w:t>Ewuzie Chinaecherem Peter</w:t>
            </w:r>
          </w:p>
          <w:p w14:paraId="72871D6D" w14:textId="77777777" w:rsidR="000629D5" w:rsidRPr="00A01254" w:rsidRDefault="00C55437" w:rsidP="00846D4F">
            <w:pPr>
              <w:pStyle w:val="Address"/>
              <w:rPr>
                <w:sz w:val="40"/>
                <w:szCs w:val="40"/>
              </w:rPr>
            </w:pPr>
            <w:r w:rsidRPr="00A01254">
              <w:rPr>
                <w:sz w:val="40"/>
                <w:szCs w:val="40"/>
              </w:rPr>
              <w:t>[</w:t>
            </w:r>
            <w:r w:rsidR="00726762" w:rsidRPr="00A01254">
              <w:rPr>
                <w:sz w:val="40"/>
                <w:szCs w:val="40"/>
              </w:rPr>
              <w:t>HigherHigh</w:t>
            </w:r>
            <w:r w:rsidR="000F458A">
              <w:rPr>
                <w:sz w:val="40"/>
                <w:szCs w:val="40"/>
              </w:rPr>
              <w:t xml:space="preserve"> I </w:t>
            </w:r>
            <w:r w:rsidR="00726762" w:rsidRPr="00A01254">
              <w:rPr>
                <w:sz w:val="40"/>
                <w:szCs w:val="40"/>
              </w:rPr>
              <w:t>Petrex</w:t>
            </w:r>
            <w:r w:rsidRPr="00A01254">
              <w:rPr>
                <w:sz w:val="40"/>
                <w:szCs w:val="40"/>
              </w:rPr>
              <w:t>]</w:t>
            </w:r>
          </w:p>
          <w:p w14:paraId="4480D50F" w14:textId="77777777" w:rsidR="000629D5" w:rsidRDefault="00726762" w:rsidP="00846D4F">
            <w:pPr>
              <w:pStyle w:val="Address"/>
            </w:pPr>
            <w:r>
              <w:t>Web3 Management</w:t>
            </w:r>
          </w:p>
          <w:p w14:paraId="1D7A8109" w14:textId="77777777" w:rsidR="000629D5" w:rsidRDefault="00726762" w:rsidP="00846D4F">
            <w:pPr>
              <w:pStyle w:val="Address"/>
            </w:pPr>
            <w:r>
              <w:t>Lagos, Nigeria</w:t>
            </w:r>
          </w:p>
          <w:p w14:paraId="7FB4EEE9" w14:textId="77777777" w:rsidR="000629D5" w:rsidRDefault="00781F3D" w:rsidP="00846D4F">
            <w:r>
              <w:t>About Ewuzie Peter,</w:t>
            </w:r>
          </w:p>
          <w:p w14:paraId="5B3E6D22" w14:textId="77777777" w:rsidR="00846D4F" w:rsidRDefault="00726762" w:rsidP="00846D4F">
            <w:r>
              <w:t xml:space="preserve">I am a Blockchain and Web3 design enthusiast </w:t>
            </w:r>
            <w:r w:rsidR="00DD0A8E" w:rsidRPr="00DD0A8E">
              <w:t>with solid knowledge of different DAOs operational guilds</w:t>
            </w:r>
            <w:r>
              <w:t xml:space="preserve">. I am willing to provide efficient service for the expansion of Web3 projects. I am </w:t>
            </w:r>
            <w:r w:rsidR="00DD0A8E">
              <w:t xml:space="preserve">quite familiar with </w:t>
            </w:r>
            <w:r w:rsidR="00781F3D">
              <w:t xml:space="preserve">the </w:t>
            </w:r>
            <w:r w:rsidR="00DD0A8E">
              <w:t xml:space="preserve">process of project expansion and coordination </w:t>
            </w:r>
            <w:r w:rsidR="00781F3D">
              <w:t>in</w:t>
            </w:r>
            <w:r w:rsidR="00DD0A8E">
              <w:t xml:space="preserve"> communities to achieve the required goals.</w:t>
            </w:r>
            <w:r w:rsidRPr="00726762">
              <w:t xml:space="preserve"> </w:t>
            </w:r>
          </w:p>
          <w:p w14:paraId="04EDA160" w14:textId="77777777" w:rsidR="00DD0A8E" w:rsidRPr="00DD0A8E" w:rsidRDefault="00DD0A8E" w:rsidP="00846D4F">
            <w:pPr>
              <w:rPr>
                <w:b/>
                <w:bCs/>
                <w:u w:val="single"/>
              </w:rPr>
            </w:pPr>
            <w:r w:rsidRPr="00DD0A8E">
              <w:rPr>
                <w:b/>
                <w:bCs/>
                <w:u w:val="single"/>
              </w:rPr>
              <w:t>WORK EXPERIENCE</w:t>
            </w:r>
          </w:p>
          <w:p w14:paraId="2B548232" w14:textId="77777777" w:rsidR="00DD0A8E" w:rsidRPr="00DD0A8E" w:rsidRDefault="00DD0A8E" w:rsidP="00846D4F">
            <w:pPr>
              <w:rPr>
                <w:b/>
                <w:bCs/>
              </w:rPr>
            </w:pPr>
            <w:r>
              <w:rPr>
                <w:b/>
                <w:bCs/>
              </w:rPr>
              <w:t>COMMUNITY MODERATOR</w:t>
            </w:r>
          </w:p>
          <w:p w14:paraId="641372FB" w14:textId="77777777" w:rsidR="00A01254" w:rsidRDefault="00A01254" w:rsidP="00A01254">
            <w:pPr>
              <w:pStyle w:val="ListBullet"/>
            </w:pPr>
            <w:r>
              <w:t>Community Moderator at WeUp</w:t>
            </w:r>
            <w:r w:rsidR="004C6BE5">
              <w:t xml:space="preserve"> Server</w:t>
            </w:r>
            <w:r>
              <w:t>.</w:t>
            </w:r>
          </w:p>
          <w:p w14:paraId="592EF793" w14:textId="77777777" w:rsidR="00DD0A8E" w:rsidRDefault="00DD0A8E" w:rsidP="00DD0A8E">
            <w:pPr>
              <w:pStyle w:val="ListBullet"/>
            </w:pPr>
            <w:r>
              <w:t>Community Ranger at DIA telegram channel</w:t>
            </w:r>
          </w:p>
          <w:p w14:paraId="79DCADEC" w14:textId="77777777" w:rsidR="00DD0A8E" w:rsidRDefault="00DD0A8E" w:rsidP="00DD0A8E">
            <w:pPr>
              <w:pStyle w:val="ListBullet"/>
            </w:pPr>
            <w:r>
              <w:t>Once a Beta Mod at Altverse DAO</w:t>
            </w:r>
            <w:r w:rsidR="004D157C">
              <w:t>/</w:t>
            </w:r>
          </w:p>
          <w:p w14:paraId="220929AD" w14:textId="77777777" w:rsidR="004D157C" w:rsidRDefault="004D157C" w:rsidP="00DD0A8E">
            <w:pPr>
              <w:pStyle w:val="ListBullet"/>
            </w:pPr>
            <w:r>
              <w:t>Product tester for CERE protocol</w:t>
            </w:r>
          </w:p>
          <w:p w14:paraId="54909DE6" w14:textId="77777777" w:rsidR="00DD0A8E" w:rsidRDefault="00DD0A8E" w:rsidP="00DD0A8E">
            <w:pPr>
              <w:pStyle w:val="ListBullet"/>
              <w:numPr>
                <w:ilvl w:val="0"/>
                <w:numId w:val="0"/>
              </w:numPr>
              <w:rPr>
                <w:b/>
                <w:bCs/>
              </w:rPr>
            </w:pPr>
            <w:r w:rsidRPr="00DD0A8E">
              <w:rPr>
                <w:b/>
                <w:bCs/>
              </w:rPr>
              <w:t>COMMUNITY DESIGNER</w:t>
            </w:r>
          </w:p>
          <w:p w14:paraId="4B066868" w14:textId="77777777" w:rsidR="00DD0A8E" w:rsidRPr="00DD0A8E" w:rsidRDefault="00DD0A8E" w:rsidP="00DD0A8E">
            <w:pPr>
              <w:pStyle w:val="ListBullet"/>
              <w:numPr>
                <w:ilvl w:val="0"/>
                <w:numId w:val="2"/>
              </w:numPr>
              <w:rPr>
                <w:b/>
                <w:bCs/>
              </w:rPr>
            </w:pPr>
            <w:r>
              <w:t>Designer at Apollo DAO</w:t>
            </w:r>
          </w:p>
          <w:p w14:paraId="4FE02E2E" w14:textId="77777777" w:rsidR="00DD0A8E" w:rsidRPr="00DD0A8E" w:rsidRDefault="004D157C" w:rsidP="00DD0A8E">
            <w:pPr>
              <w:pStyle w:val="ListBullet"/>
              <w:numPr>
                <w:ilvl w:val="0"/>
                <w:numId w:val="2"/>
              </w:numPr>
              <w:rPr>
                <w:b/>
                <w:bCs/>
              </w:rPr>
            </w:pPr>
            <w:r>
              <w:t>Social media designer</w:t>
            </w:r>
            <w:r w:rsidR="00DD0A8E">
              <w:t xml:space="preserve"> for Ricochet exchange</w:t>
            </w:r>
            <w:r>
              <w:t>.</w:t>
            </w:r>
          </w:p>
          <w:p w14:paraId="665870BA" w14:textId="77777777" w:rsidR="004D157C" w:rsidRPr="004D157C" w:rsidRDefault="00DD0A8E" w:rsidP="004D157C">
            <w:pPr>
              <w:pStyle w:val="ListBullet"/>
              <w:numPr>
                <w:ilvl w:val="0"/>
                <w:numId w:val="2"/>
              </w:numPr>
              <w:rPr>
                <w:b/>
                <w:bCs/>
              </w:rPr>
            </w:pPr>
            <w:r>
              <w:t>Infographics designer at Sarcophagus DAO</w:t>
            </w:r>
            <w:r w:rsidR="004D157C">
              <w:t xml:space="preserve"> and DUA DAO.</w:t>
            </w:r>
          </w:p>
          <w:p w14:paraId="69E97D7D" w14:textId="77777777" w:rsidR="000629D5" w:rsidRPr="00781F3D" w:rsidRDefault="00781F3D" w:rsidP="00781F3D">
            <w:pPr>
              <w:rPr>
                <w:b/>
                <w:bCs/>
                <w:u w:val="single"/>
              </w:rPr>
            </w:pPr>
            <w:r w:rsidRPr="00781F3D">
              <w:rPr>
                <w:b/>
                <w:bCs/>
                <w:u w:val="single"/>
              </w:rPr>
              <w:t>SKILLSETS</w:t>
            </w:r>
          </w:p>
          <w:p w14:paraId="3D801028" w14:textId="77777777" w:rsidR="00781F3D" w:rsidRPr="00781F3D" w:rsidRDefault="00781F3D" w:rsidP="00781F3D">
            <w:pPr>
              <w:jc w:val="both"/>
            </w:pPr>
            <w:r w:rsidRPr="00781F3D">
              <w:t>Graphics designer ▪︎ Planning and Coordination •Active Listeni</w:t>
            </w:r>
            <w:r>
              <w:t>ng skills</w:t>
            </w:r>
            <w:r w:rsidRPr="00781F3D">
              <w:t xml:space="preserve"> •Discord Server Organization •Di</w:t>
            </w:r>
            <w:r w:rsidR="00626C1D">
              <w:t>scord Bot Management</w:t>
            </w:r>
            <w:r w:rsidRPr="00781F3D">
              <w:t xml:space="preserve"> •Administration and Management •Able to Make Quick Decisions •Content Creator (Articles About Crypto Ecosystem)</w:t>
            </w:r>
            <w:r>
              <w:t xml:space="preserve"> </w:t>
            </w:r>
            <w:r w:rsidRPr="00781F3D">
              <w:t>•Reading Comprehension and Responding •Patient •Quick Learner ▪︎ Fun person ▪ Able to keep the community active</w:t>
            </w:r>
          </w:p>
          <w:p w14:paraId="74F8B003" w14:textId="77777777" w:rsidR="000629D5" w:rsidRPr="00781F3D" w:rsidRDefault="00781F3D" w:rsidP="00626C1D">
            <w:pPr>
              <w:rPr>
                <w:b/>
                <w:bCs/>
                <w:u w:val="single"/>
              </w:rPr>
            </w:pPr>
            <w:r w:rsidRPr="00781F3D">
              <w:rPr>
                <w:b/>
                <w:bCs/>
                <w:u w:val="single"/>
              </w:rPr>
              <w:t>LANGUAGES</w:t>
            </w:r>
          </w:p>
          <w:p w14:paraId="038548FF" w14:textId="77777777" w:rsidR="000629D5" w:rsidRDefault="00781F3D" w:rsidP="00626C1D">
            <w:r>
              <w:t>English</w:t>
            </w:r>
          </w:p>
          <w:p w14:paraId="2B4E1350" w14:textId="77777777" w:rsidR="00781F3D" w:rsidRDefault="00EF0DC3" w:rsidP="00626C1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SPECIALIZATION</w:t>
            </w:r>
          </w:p>
          <w:p w14:paraId="6D47B223" w14:textId="77777777" w:rsidR="00781F3D" w:rsidRPr="00781F3D" w:rsidRDefault="00626C1D" w:rsidP="00626C1D">
            <w:r>
              <w:t xml:space="preserve">Graphics </w:t>
            </w:r>
            <w:r w:rsidR="00781F3D">
              <w:t>Designs, Web3, UI/UX, Community Manager, Activity planner, Content Writer, DAO Collaborations, NFT</w:t>
            </w:r>
          </w:p>
        </w:tc>
      </w:tr>
      <w:tr w:rsidR="000629D5" w14:paraId="54C31A06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2B86417D" w14:textId="77777777" w:rsidR="000629D5" w:rsidRPr="00846D4F" w:rsidRDefault="006E6A67" w:rsidP="00846D4F">
            <w:pPr>
              <w:pStyle w:val="Title"/>
            </w:pPr>
            <w:r>
              <w:t>HIGHERHIGH PETREX</w:t>
            </w:r>
          </w:p>
          <w:p w14:paraId="588B1939" w14:textId="77777777" w:rsidR="000629D5" w:rsidRPr="00EF0DC3" w:rsidRDefault="00EF0DC3" w:rsidP="000629D5">
            <w:pPr>
              <w:pStyle w:val="Subtitle"/>
              <w:rPr>
                <w:rFonts w:ascii="LEMON MILK" w:hAnsi="LEMON MILK"/>
                <w:color w:val="auto"/>
                <w:spacing w:val="1"/>
                <w:w w:val="97"/>
                <w:sz w:val="16"/>
                <w:szCs w:val="16"/>
              </w:rPr>
            </w:pPr>
            <w:r w:rsidRPr="00EF0DC3">
              <w:rPr>
                <w:rFonts w:ascii="LEMON MILK" w:hAnsi="LEMON MILK"/>
                <w:spacing w:val="0"/>
                <w:w w:val="100"/>
                <w:sz w:val="16"/>
                <w:szCs w:val="16"/>
              </w:rPr>
              <w:t>Community mod</w:t>
            </w:r>
            <w:r w:rsidRPr="00EF0DC3">
              <w:rPr>
                <w:rFonts w:ascii="LEMON MILK" w:hAnsi="LEMON MILK"/>
                <w:spacing w:val="0"/>
                <w:w w:val="100"/>
                <w:sz w:val="16"/>
                <w:szCs w:val="16"/>
              </w:rPr>
              <w:br/>
              <w:t>graphics designer</w:t>
            </w:r>
          </w:p>
          <w:p w14:paraId="6B537E1D" w14:textId="77777777" w:rsidR="000629D5" w:rsidRDefault="000629D5" w:rsidP="000629D5"/>
          <w:sdt>
            <w:sdtPr>
              <w:id w:val="-1954003311"/>
              <w:placeholder>
                <w:docPart w:val="C4994F1F30984DCF882B343C9359F095"/>
              </w:placeholder>
              <w:temporary/>
              <w:showingPlcHdr/>
              <w15:appearance w15:val="hidden"/>
            </w:sdtPr>
            <w:sdtContent>
              <w:p w14:paraId="7D1A19A4" w14:textId="77777777" w:rsidR="000629D5" w:rsidRPr="00846D4F" w:rsidRDefault="000629D5" w:rsidP="00846D4F">
                <w:pPr>
                  <w:pStyle w:val="Heading2"/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CA80A6F4D8D643A38FEDCCCEF9F5B551"/>
              </w:placeholder>
              <w:temporary/>
              <w:showingPlcHdr/>
              <w15:appearance w15:val="hidden"/>
            </w:sdtPr>
            <w:sdtContent>
              <w:p w14:paraId="6D569333" w14:textId="77777777" w:rsidR="000629D5" w:rsidRDefault="000629D5" w:rsidP="000629D5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14:paraId="2D59F7A6" w14:textId="77777777" w:rsidR="000629D5" w:rsidRDefault="00C55437" w:rsidP="000629D5">
            <w:pPr>
              <w:pStyle w:val="ContactDetails"/>
            </w:pPr>
            <w:r>
              <w:t>+2349082602726</w:t>
            </w:r>
          </w:p>
          <w:p w14:paraId="6F7E7956" w14:textId="77777777" w:rsidR="00EF0DC3" w:rsidRDefault="00EF0DC3" w:rsidP="000629D5">
            <w:pPr>
              <w:pStyle w:val="ContactDetails"/>
            </w:pPr>
            <w:r>
              <w:t>DISCORD:</w:t>
            </w:r>
            <w:r>
              <w:br/>
            </w:r>
            <w:r w:rsidRPr="00EF0DC3">
              <w:t>HIGHERHIGH|PETREX</w:t>
            </w:r>
            <w:r w:rsidRPr="00EF0DC3">
              <w:rPr>
                <w:rFonts w:ascii="Segoe UI Emoji" w:hAnsi="Segoe UI Emoji" w:cs="Segoe UI Emoji"/>
              </w:rPr>
              <w:t>👻</w:t>
            </w:r>
            <w:r w:rsidRPr="00EF0DC3">
              <w:t>#9227</w:t>
            </w:r>
          </w:p>
          <w:p w14:paraId="6201D6DF" w14:textId="77777777" w:rsidR="000629D5" w:rsidRPr="004D3011" w:rsidRDefault="000629D5" w:rsidP="000629D5">
            <w:pPr>
              <w:pStyle w:val="NoSpacing"/>
            </w:pPr>
          </w:p>
          <w:p w14:paraId="7B9D01F3" w14:textId="77777777" w:rsidR="000629D5" w:rsidRDefault="00C55437" w:rsidP="000629D5">
            <w:pPr>
              <w:pStyle w:val="ContactDetails"/>
            </w:pPr>
            <w:r>
              <w:t>TWITTER:</w:t>
            </w:r>
            <w:r w:rsidR="00EF0DC3">
              <w:t xml:space="preserve">                  TIMEZONE</w:t>
            </w:r>
          </w:p>
          <w:p w14:paraId="5160B86B" w14:textId="77777777" w:rsidR="000629D5" w:rsidRDefault="00C55437" w:rsidP="000629D5">
            <w:pPr>
              <w:pStyle w:val="ContactDetails"/>
            </w:pPr>
            <w:r>
              <w:t>@PetrexTots</w:t>
            </w:r>
            <w:r w:rsidR="00EF0DC3">
              <w:t xml:space="preserve">              GMT+1</w:t>
            </w:r>
          </w:p>
          <w:p w14:paraId="068FC581" w14:textId="77777777" w:rsidR="000629D5" w:rsidRDefault="000629D5" w:rsidP="000629D5">
            <w:pPr>
              <w:pStyle w:val="NoSpacing"/>
            </w:pPr>
          </w:p>
          <w:sdt>
            <w:sdtPr>
              <w:id w:val="-240260293"/>
              <w:placeholder>
                <w:docPart w:val="9896E342844F49CAA7B7B28A9937FDC1"/>
              </w:placeholder>
              <w:temporary/>
              <w:showingPlcHdr/>
              <w15:appearance w15:val="hidden"/>
            </w:sdtPr>
            <w:sdtContent>
              <w:p w14:paraId="5498972A" w14:textId="77777777" w:rsidR="000629D5" w:rsidRDefault="000629D5" w:rsidP="000629D5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7CEC1406" w14:textId="77777777" w:rsidR="000629D5" w:rsidRPr="00846D4F" w:rsidRDefault="00726762" w:rsidP="000629D5">
            <w:pPr>
              <w:pStyle w:val="ContactDetails"/>
              <w:rPr>
                <w:rStyle w:val="Hyperlink"/>
              </w:rPr>
            </w:pPr>
            <w:r>
              <w:rPr>
                <w:rStyle w:val="Hyperlink"/>
              </w:rPr>
              <w:t>Petrexpee@gmail.com</w:t>
            </w:r>
          </w:p>
        </w:tc>
        <w:tc>
          <w:tcPr>
            <w:tcW w:w="720" w:type="dxa"/>
          </w:tcPr>
          <w:p w14:paraId="07C92E5B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4C041C6B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5BCA3A42" w14:textId="77777777" w:rsidR="0043117B" w:rsidRPr="00846D4F" w:rsidRDefault="00000000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891B1" w14:textId="77777777" w:rsidR="00E645EF" w:rsidRDefault="00E645EF" w:rsidP="000C45FF">
      <w:r>
        <w:separator/>
      </w:r>
    </w:p>
  </w:endnote>
  <w:endnote w:type="continuationSeparator" w:id="0">
    <w:p w14:paraId="0A5CC00C" w14:textId="77777777" w:rsidR="00E645EF" w:rsidRDefault="00E645E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LEMON MILK">
    <w:panose1 w:val="000005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D9413" w14:textId="77777777" w:rsidR="00E645EF" w:rsidRDefault="00E645EF" w:rsidP="000C45FF">
      <w:r>
        <w:separator/>
      </w:r>
    </w:p>
  </w:footnote>
  <w:footnote w:type="continuationSeparator" w:id="0">
    <w:p w14:paraId="22E7F92E" w14:textId="77777777" w:rsidR="00E645EF" w:rsidRDefault="00E645E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023C0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9BDD2C" wp14:editId="2180AAF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951F1"/>
    <w:multiLevelType w:val="hybridMultilevel"/>
    <w:tmpl w:val="A4F86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383C8E"/>
    <w:multiLevelType w:val="hybridMultilevel"/>
    <w:tmpl w:val="9D32F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2943D5"/>
    <w:multiLevelType w:val="hybridMultilevel"/>
    <w:tmpl w:val="ECD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827989">
    <w:abstractNumId w:val="2"/>
  </w:num>
  <w:num w:numId="2" w16cid:durableId="425686561">
    <w:abstractNumId w:val="0"/>
  </w:num>
  <w:num w:numId="3" w16cid:durableId="1832286448">
    <w:abstractNumId w:val="1"/>
  </w:num>
  <w:num w:numId="4" w16cid:durableId="8295627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67"/>
    <w:rsid w:val="00036450"/>
    <w:rsid w:val="00061C84"/>
    <w:rsid w:val="000629D5"/>
    <w:rsid w:val="00076632"/>
    <w:rsid w:val="000C45FF"/>
    <w:rsid w:val="000E3FD1"/>
    <w:rsid w:val="000F458A"/>
    <w:rsid w:val="000F46E6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F623B"/>
    <w:rsid w:val="0030481B"/>
    <w:rsid w:val="004071FC"/>
    <w:rsid w:val="00445947"/>
    <w:rsid w:val="004813B3"/>
    <w:rsid w:val="00496591"/>
    <w:rsid w:val="004C63E4"/>
    <w:rsid w:val="004C6BE5"/>
    <w:rsid w:val="004D157C"/>
    <w:rsid w:val="004D3011"/>
    <w:rsid w:val="004F510A"/>
    <w:rsid w:val="005645EE"/>
    <w:rsid w:val="005D6289"/>
    <w:rsid w:val="005E39D5"/>
    <w:rsid w:val="00612544"/>
    <w:rsid w:val="0062123A"/>
    <w:rsid w:val="00626C1D"/>
    <w:rsid w:val="00646E75"/>
    <w:rsid w:val="006610D6"/>
    <w:rsid w:val="006771D0"/>
    <w:rsid w:val="006E6A67"/>
    <w:rsid w:val="00715FCB"/>
    <w:rsid w:val="00726762"/>
    <w:rsid w:val="00743101"/>
    <w:rsid w:val="00781F3D"/>
    <w:rsid w:val="007867A0"/>
    <w:rsid w:val="007927F5"/>
    <w:rsid w:val="00802CA0"/>
    <w:rsid w:val="00846D4F"/>
    <w:rsid w:val="008C1736"/>
    <w:rsid w:val="00922D5C"/>
    <w:rsid w:val="00955DEB"/>
    <w:rsid w:val="009652E0"/>
    <w:rsid w:val="009E7C63"/>
    <w:rsid w:val="00A01254"/>
    <w:rsid w:val="00A10A67"/>
    <w:rsid w:val="00A2118D"/>
    <w:rsid w:val="00AD76E2"/>
    <w:rsid w:val="00B20152"/>
    <w:rsid w:val="00B70850"/>
    <w:rsid w:val="00C066B6"/>
    <w:rsid w:val="00C37BA1"/>
    <w:rsid w:val="00C4674C"/>
    <w:rsid w:val="00C506CF"/>
    <w:rsid w:val="00C55437"/>
    <w:rsid w:val="00C57468"/>
    <w:rsid w:val="00C72BED"/>
    <w:rsid w:val="00C9578B"/>
    <w:rsid w:val="00CA562E"/>
    <w:rsid w:val="00CB2D30"/>
    <w:rsid w:val="00D2522B"/>
    <w:rsid w:val="00D82F2F"/>
    <w:rsid w:val="00DA694B"/>
    <w:rsid w:val="00DC14D5"/>
    <w:rsid w:val="00DD0A8E"/>
    <w:rsid w:val="00DD172A"/>
    <w:rsid w:val="00E25A26"/>
    <w:rsid w:val="00E55D74"/>
    <w:rsid w:val="00E645EF"/>
    <w:rsid w:val="00E866EC"/>
    <w:rsid w:val="00E93B74"/>
    <w:rsid w:val="00EB3A62"/>
    <w:rsid w:val="00EF0DC3"/>
    <w:rsid w:val="00F3485A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252B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781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65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3454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uzie%20Peter\AppData\Local\Microsoft\Office\16.0\DTS\en-US%7b00EE09D1-7150-4AC1-BC96-34910146768C%7d\%7b5A8549C6-F01B-4E46-839C-D239CCBF5AF5%7dtf8892427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994F1F30984DCF882B343C9359F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45720-877E-4608-B8DD-9B7DD7E19EC0}"/>
      </w:docPartPr>
      <w:docPartBody>
        <w:p w:rsidR="00A97D6D" w:rsidRDefault="00000000">
          <w:pPr>
            <w:pStyle w:val="C4994F1F30984DCF882B343C9359F095"/>
          </w:pPr>
          <w:r w:rsidRPr="00846D4F">
            <w:rPr>
              <w:rStyle w:val="Heading2Char"/>
            </w:rPr>
            <w:t>CONTACT</w:t>
          </w:r>
        </w:p>
      </w:docPartBody>
    </w:docPart>
    <w:docPart>
      <w:docPartPr>
        <w:name w:val="CA80A6F4D8D643A38FEDCCCEF9F5B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88F50-DA3E-4073-A5C0-5B4B674575D8}"/>
      </w:docPartPr>
      <w:docPartBody>
        <w:p w:rsidR="00A97D6D" w:rsidRDefault="00000000">
          <w:pPr>
            <w:pStyle w:val="CA80A6F4D8D643A38FEDCCCEF9F5B551"/>
          </w:pPr>
          <w:r w:rsidRPr="004D3011">
            <w:t>PHONE:</w:t>
          </w:r>
        </w:p>
      </w:docPartBody>
    </w:docPart>
    <w:docPart>
      <w:docPartPr>
        <w:name w:val="9896E342844F49CAA7B7B28A9937F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B4D61-7B84-4DFE-BD4B-E354D68D8AA6}"/>
      </w:docPartPr>
      <w:docPartBody>
        <w:p w:rsidR="00A97D6D" w:rsidRDefault="00000000">
          <w:pPr>
            <w:pStyle w:val="9896E342844F49CAA7B7B28A9937FDC1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LEMON MILK">
    <w:panose1 w:val="000005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008853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D35"/>
    <w:rsid w:val="00356D35"/>
    <w:rsid w:val="00764F9F"/>
    <w:rsid w:val="00A9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C4994F1F30984DCF882B343C9359F095">
    <w:name w:val="C4994F1F30984DCF882B343C9359F095"/>
  </w:style>
  <w:style w:type="paragraph" w:customStyle="1" w:styleId="CA80A6F4D8D643A38FEDCCCEF9F5B551">
    <w:name w:val="CA80A6F4D8D643A38FEDCCCEF9F5B551"/>
  </w:style>
  <w:style w:type="paragraph" w:customStyle="1" w:styleId="9896E342844F49CAA7B7B28A9937FDC1">
    <w:name w:val="9896E342844F49CAA7B7B28A9937FDC1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14D4FBE-C541-4829-A748-EE6CB3C2F1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{5A8549C6-F01B-4E46-839C-D239CCBF5AF5}tf88924273_win32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2023-01-27T21:34:00Z</dcterms:created>
  <dcterms:modified xsi:type="dcterms:W3CDTF">2023-06-06T22:11:00Z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2b3c0458-52e7-40b7-a3ed-ba5ad581e2d8</vt:lpwstr>
  </property>
</Properties>
</file>